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4C2" w:rsidRPr="005364C2" w:rsidRDefault="00D67016" w:rsidP="005364C2">
      <w:pPr>
        <w:rPr>
          <w:rFonts w:ascii="Arial" w:hAnsi="Arial" w:cs="Arial"/>
          <w:sz w:val="20"/>
        </w:rPr>
      </w:pPr>
      <w:r w:rsidRPr="00D67016">
        <w:rPr>
          <w:rFonts w:ascii="Arial" w:hAnsi="Arial" w:cs="Arial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5741340</wp:posOffset>
                </wp:positionH>
                <wp:positionV relativeFrom="paragraph">
                  <wp:posOffset>-615315</wp:posOffset>
                </wp:positionV>
                <wp:extent cx="902524" cy="902525"/>
                <wp:effectExtent l="0" t="0" r="12065" b="120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524" cy="90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7016" w:rsidRPr="00D67016" w:rsidRDefault="00D67016">
                            <w:pPr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D67016">
                              <w:rPr>
                                <w:rFonts w:ascii="Arial" w:hAnsi="Arial" w:cs="Arial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Office use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2.05pt;margin-top:-48.45pt;width:71.05pt;height:7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" strokecolor="#7f7f7f [1612]">
                <v:textbox>
                  <w:txbxContent>
                    <w:p w:rsidR="00D67016" w:rsidRPr="00D67016" w:rsidRDefault="00D67016">
                      <w:pPr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</w:pPr>
                      <w:r w:rsidRPr="00D67016">
                        <w:rPr>
                          <w:rFonts w:ascii="Arial" w:hAnsi="Arial" w:cs="Arial"/>
                          <w:color w:val="808080" w:themeColor="background1" w:themeShade="80"/>
                          <w:sz w:val="16"/>
                          <w:szCs w:val="16"/>
                        </w:rPr>
                        <w:t>Office use only</w:t>
                      </w:r>
                    </w:p>
                  </w:txbxContent>
                </v:textbox>
              </v:shape>
            </w:pict>
          </mc:Fallback>
        </mc:AlternateContent>
      </w:r>
      <w:r w:rsidR="005364C2" w:rsidRPr="005364C2">
        <w:rPr>
          <w:rFonts w:ascii="Arial" w:hAnsi="Arial" w:cs="Arial"/>
          <w:sz w:val="20"/>
        </w:rPr>
        <w:t xml:space="preserve">Please complete </w:t>
      </w:r>
      <w:r w:rsidR="005364C2" w:rsidRPr="005364C2">
        <w:rPr>
          <w:rFonts w:ascii="Arial" w:hAnsi="Arial" w:cs="Arial"/>
          <w:sz w:val="20"/>
          <w:u w:val="single"/>
        </w:rPr>
        <w:t>both documents</w:t>
      </w:r>
      <w:r w:rsidR="005364C2" w:rsidRPr="005364C2">
        <w:rPr>
          <w:rFonts w:ascii="Arial" w:hAnsi="Arial" w:cs="Arial"/>
          <w:sz w:val="20"/>
        </w:rPr>
        <w:t xml:space="preserve"> and return to </w:t>
      </w:r>
      <w:r w:rsidR="00AC750E">
        <w:rPr>
          <w:rFonts w:ascii="Arial" w:hAnsi="Arial" w:cs="Arial"/>
          <w:sz w:val="20"/>
        </w:rPr>
        <w:t>Matt Excell</w:t>
      </w:r>
      <w:r w:rsidR="005364C2" w:rsidRPr="005364C2">
        <w:rPr>
          <w:rFonts w:ascii="Arial" w:hAnsi="Arial" w:cs="Arial"/>
          <w:sz w:val="20"/>
        </w:rPr>
        <w:t xml:space="preserve"> by 5pm on </w:t>
      </w:r>
      <w:r w:rsidR="00AC750E">
        <w:rPr>
          <w:rFonts w:ascii="Arial" w:hAnsi="Arial" w:cs="Arial"/>
          <w:sz w:val="20"/>
        </w:rPr>
        <w:t xml:space="preserve">Wednesday 9 October </w:t>
      </w:r>
      <w:r w:rsidR="005364C2" w:rsidRPr="005364C2">
        <w:rPr>
          <w:rFonts w:ascii="Arial" w:hAnsi="Arial" w:cs="Arial"/>
          <w:sz w:val="20"/>
        </w:rPr>
        <w:t>2013:</w:t>
      </w:r>
    </w:p>
    <w:p w:rsidR="005364C2" w:rsidRPr="005364C2" w:rsidRDefault="005364C2" w:rsidP="005364C2">
      <w:pPr>
        <w:rPr>
          <w:rFonts w:ascii="Arial" w:hAnsi="Arial" w:cs="Arial"/>
          <w:sz w:val="20"/>
        </w:rPr>
      </w:pPr>
      <w:r w:rsidRPr="005364C2">
        <w:rPr>
          <w:rFonts w:ascii="Arial" w:hAnsi="Arial" w:cs="Arial"/>
          <w:sz w:val="20"/>
        </w:rPr>
        <w:t>By email makeyourmark@ucl.ac.uk</w:t>
      </w:r>
    </w:p>
    <w:p w:rsidR="005364C2" w:rsidRPr="005364C2" w:rsidRDefault="005364C2" w:rsidP="005364C2">
      <w:pPr>
        <w:rPr>
          <w:rFonts w:ascii="Arial" w:hAnsi="Arial" w:cs="Arial"/>
          <w:sz w:val="20"/>
        </w:rPr>
      </w:pPr>
      <w:r w:rsidRPr="005364C2">
        <w:rPr>
          <w:rFonts w:ascii="Arial" w:hAnsi="Arial" w:cs="Arial"/>
          <w:sz w:val="20"/>
        </w:rPr>
        <w:t xml:space="preserve">Post to </w:t>
      </w:r>
      <w:r w:rsidR="00AC750E">
        <w:rPr>
          <w:rFonts w:ascii="Arial" w:hAnsi="Arial" w:cs="Arial"/>
          <w:sz w:val="20"/>
        </w:rPr>
        <w:t>Matt Excell</w:t>
      </w:r>
      <w:r w:rsidRPr="005364C2">
        <w:rPr>
          <w:rFonts w:ascii="Arial" w:hAnsi="Arial" w:cs="Arial"/>
          <w:sz w:val="20"/>
        </w:rPr>
        <w:t>, UCL DARO, Gower Street, London WC1E 6BT</w:t>
      </w:r>
    </w:p>
    <w:p w:rsidR="005364C2" w:rsidRPr="005364C2" w:rsidRDefault="005364C2" w:rsidP="005364C2">
      <w:pPr>
        <w:rPr>
          <w:rFonts w:ascii="Arial" w:hAnsi="Arial" w:cs="Arial"/>
          <w:sz w:val="20"/>
        </w:rPr>
      </w:pPr>
      <w:r w:rsidRPr="005364C2">
        <w:rPr>
          <w:rFonts w:ascii="Arial" w:hAnsi="Arial" w:cs="Arial"/>
          <w:sz w:val="20"/>
        </w:rPr>
        <w:t>Or in person to the Development Office, 2</w:t>
      </w:r>
      <w:r w:rsidRPr="005364C2">
        <w:rPr>
          <w:rFonts w:ascii="Arial" w:hAnsi="Arial" w:cs="Arial"/>
          <w:sz w:val="20"/>
          <w:vertAlign w:val="superscript"/>
        </w:rPr>
        <w:t>nd</w:t>
      </w:r>
      <w:r w:rsidRPr="005364C2">
        <w:rPr>
          <w:rFonts w:ascii="Arial" w:hAnsi="Arial" w:cs="Arial"/>
          <w:sz w:val="20"/>
        </w:rPr>
        <w:t xml:space="preserve"> Floor, Central House, 14 Upper Woburn Place, London WC1H 0NN</w:t>
      </w:r>
    </w:p>
    <w:p w:rsidR="007E5672" w:rsidRPr="007E5672" w:rsidRDefault="007E5672" w:rsidP="007E5672">
      <w:pPr>
        <w:jc w:val="center"/>
        <w:rPr>
          <w:rFonts w:ascii="Arial" w:hAnsi="Arial" w:cs="Arial"/>
          <w:sz w:val="22"/>
          <w:szCs w:val="22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7108"/>
      </w:tblGrid>
      <w:tr w:rsidR="00610A91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610A91" w:rsidRPr="00763872" w:rsidRDefault="00610A91" w:rsidP="00B80B0F">
            <w:pPr>
              <w:widowControl w:val="0"/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Department:</w:t>
            </w:r>
          </w:p>
        </w:tc>
        <w:tc>
          <w:tcPr>
            <w:tcW w:w="7108" w:type="dxa"/>
            <w:shd w:val="clear" w:color="auto" w:fill="auto"/>
          </w:tcPr>
          <w:p w:rsidR="00610A91" w:rsidRPr="00763872" w:rsidRDefault="00610A91" w:rsidP="00763872">
            <w:pPr>
              <w:widowControl w:val="0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First Name:</w:t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Surname:</w:t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  <w:t xml:space="preserve"> </w:t>
            </w:r>
          </w:p>
        </w:tc>
      </w:tr>
      <w:tr w:rsidR="00EA6710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EA6710" w:rsidRPr="00763872" w:rsidRDefault="00EA6710" w:rsidP="00B80B0F">
            <w:pPr>
              <w:widowControl w:val="0"/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 xml:space="preserve">UCL </w:t>
            </w:r>
            <w:r w:rsidR="003F2897" w:rsidRPr="00763872">
              <w:rPr>
                <w:rFonts w:ascii="Arial" w:eastAsia="Times New Roman" w:hAnsi="Arial" w:cs="Arial"/>
                <w:sz w:val="22"/>
                <w:szCs w:val="22"/>
              </w:rPr>
              <w:t xml:space="preserve">Username (i.e. </w:t>
            </w:r>
            <w:r w:rsidR="00006EB5" w:rsidRPr="00763872">
              <w:rPr>
                <w:rFonts w:ascii="Arial" w:eastAsia="Times New Roman" w:hAnsi="Arial" w:cs="Arial"/>
                <w:sz w:val="22"/>
                <w:szCs w:val="22"/>
              </w:rPr>
              <w:t>zctlwz9</w:t>
            </w:r>
            <w:r w:rsidR="003F2897" w:rsidRPr="00763872">
              <w:rPr>
                <w:rFonts w:ascii="Arial" w:eastAsia="Times New Roman" w:hAnsi="Arial" w:cs="Arial"/>
                <w:sz w:val="22"/>
                <w:szCs w:val="22"/>
              </w:rPr>
              <w:t>):</w:t>
            </w:r>
          </w:p>
        </w:tc>
        <w:tc>
          <w:tcPr>
            <w:tcW w:w="7108" w:type="dxa"/>
            <w:shd w:val="clear" w:color="auto" w:fill="auto"/>
          </w:tcPr>
          <w:p w:rsidR="00EA6710" w:rsidRPr="00763872" w:rsidRDefault="00EA6710" w:rsidP="00763872">
            <w:pPr>
              <w:widowControl w:val="0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BC066F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 xml:space="preserve">Term </w:t>
            </w:r>
            <w:r w:rsidR="007E5672" w:rsidRPr="00763872">
              <w:rPr>
                <w:rFonts w:ascii="Arial" w:eastAsia="Times New Roman" w:hAnsi="Arial" w:cs="Arial"/>
                <w:sz w:val="22"/>
                <w:szCs w:val="22"/>
              </w:rPr>
              <w:t>Time Address:</w:t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610A91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Mobile Phone</w:t>
            </w:r>
            <w:r w:rsidR="007E5672" w:rsidRPr="00763872">
              <w:rPr>
                <w:rFonts w:ascii="Arial" w:eastAsia="Times New Roman" w:hAnsi="Arial" w:cs="Arial"/>
                <w:sz w:val="22"/>
                <w:szCs w:val="22"/>
              </w:rPr>
              <w:t xml:space="preserve"> Number:</w:t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Alternative Phone Number:</w:t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Email:</w:t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</w:p>
        </w:tc>
      </w:tr>
      <w:tr w:rsidR="008C2B0A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8C2B0A" w:rsidRPr="00763872" w:rsidRDefault="008C2B0A" w:rsidP="00B80B0F">
            <w:pPr>
              <w:widowControl w:val="0"/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Type of Degree (</w:t>
            </w:r>
            <w:r w:rsidR="003F2897" w:rsidRPr="00763872">
              <w:rPr>
                <w:rFonts w:ascii="Arial" w:eastAsia="Times New Roman" w:hAnsi="Arial" w:cs="Arial"/>
                <w:sz w:val="22"/>
                <w:szCs w:val="22"/>
              </w:rPr>
              <w:t>e.g.</w:t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 xml:space="preserve"> BA/MA)</w:t>
            </w:r>
          </w:p>
        </w:tc>
        <w:tc>
          <w:tcPr>
            <w:tcW w:w="7108" w:type="dxa"/>
            <w:shd w:val="clear" w:color="auto" w:fill="auto"/>
          </w:tcPr>
          <w:p w:rsidR="008C2B0A" w:rsidRPr="00763872" w:rsidRDefault="008C2B0A" w:rsidP="00763872">
            <w:pPr>
              <w:widowControl w:val="0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8C2B0A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Degree Subject</w:t>
            </w:r>
            <w:r w:rsidR="00610A91" w:rsidRPr="00763872">
              <w:rPr>
                <w:rFonts w:ascii="Arial" w:eastAsia="Times New Roman" w:hAnsi="Arial" w:cs="Arial"/>
                <w:sz w:val="22"/>
                <w:szCs w:val="22"/>
              </w:rPr>
              <w:t>:</w:t>
            </w:r>
            <w:r w:rsidR="007E5672" w:rsidRPr="00763872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</w:p>
        </w:tc>
      </w:tr>
      <w:tr w:rsidR="007E5672" w:rsidRPr="00763872" w:rsidTr="00B80B0F">
        <w:trPr>
          <w:trHeight w:val="412"/>
        </w:trPr>
        <w:tc>
          <w:tcPr>
            <w:tcW w:w="3348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Study Year (e.g. 1</w:t>
            </w:r>
            <w:r w:rsidRPr="00763872">
              <w:rPr>
                <w:rFonts w:ascii="Arial" w:eastAsia="Times New Roman" w:hAnsi="Arial" w:cs="Arial"/>
                <w:sz w:val="22"/>
                <w:szCs w:val="22"/>
                <w:vertAlign w:val="superscript"/>
              </w:rPr>
              <w:t>st</w:t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 xml:space="preserve"> of 3 years):</w:t>
            </w:r>
          </w:p>
        </w:tc>
        <w:tc>
          <w:tcPr>
            <w:tcW w:w="7108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</w:tbl>
    <w:p w:rsidR="007E5672" w:rsidRDefault="007E5672" w:rsidP="007E5672">
      <w:pPr>
        <w:rPr>
          <w:rFonts w:ascii="Arial" w:hAnsi="Arial" w:cs="Arial"/>
          <w:sz w:val="22"/>
          <w:szCs w:val="22"/>
        </w:rPr>
      </w:pPr>
    </w:p>
    <w:p w:rsidR="007E5672" w:rsidRPr="007E5672" w:rsidRDefault="007E5672" w:rsidP="007E5672">
      <w:pPr>
        <w:rPr>
          <w:rFonts w:ascii="Arial" w:hAnsi="Arial" w:cs="Arial"/>
          <w:bCs/>
          <w:sz w:val="22"/>
          <w:szCs w:val="22"/>
        </w:rPr>
      </w:pPr>
    </w:p>
    <w:p w:rsidR="007E5672" w:rsidRPr="007E5672" w:rsidRDefault="007E5672" w:rsidP="007E5672">
      <w:pPr>
        <w:rPr>
          <w:rFonts w:ascii="Arial" w:hAnsi="Arial" w:cs="Arial"/>
          <w:bCs/>
          <w:sz w:val="22"/>
          <w:szCs w:val="22"/>
        </w:rPr>
      </w:pPr>
      <w:r w:rsidRPr="007E5672">
        <w:rPr>
          <w:rFonts w:ascii="Arial" w:hAnsi="Arial" w:cs="Arial"/>
          <w:bCs/>
          <w:sz w:val="22"/>
          <w:szCs w:val="22"/>
        </w:rPr>
        <w:t xml:space="preserve">Please give details of a referee that we can </w:t>
      </w:r>
      <w:r w:rsidR="003F0C9F">
        <w:rPr>
          <w:rFonts w:ascii="Arial" w:hAnsi="Arial" w:cs="Arial"/>
          <w:bCs/>
          <w:sz w:val="22"/>
          <w:szCs w:val="22"/>
        </w:rPr>
        <w:t>contact after interview (</w:t>
      </w:r>
      <w:r w:rsidRPr="007E5672">
        <w:rPr>
          <w:rFonts w:ascii="Arial" w:hAnsi="Arial" w:cs="Arial"/>
          <w:bCs/>
          <w:sz w:val="22"/>
          <w:szCs w:val="22"/>
        </w:rPr>
        <w:t>course tutor</w:t>
      </w:r>
      <w:r w:rsidR="003F2897">
        <w:rPr>
          <w:rFonts w:ascii="Arial" w:hAnsi="Arial" w:cs="Arial"/>
          <w:bCs/>
          <w:sz w:val="22"/>
          <w:szCs w:val="22"/>
        </w:rPr>
        <w:t>,</w:t>
      </w:r>
      <w:r w:rsidRPr="007E5672">
        <w:rPr>
          <w:rFonts w:ascii="Arial" w:hAnsi="Arial" w:cs="Arial"/>
          <w:bCs/>
          <w:sz w:val="22"/>
          <w:szCs w:val="22"/>
        </w:rPr>
        <w:t xml:space="preserve"> or previous employer).</w:t>
      </w:r>
    </w:p>
    <w:p w:rsidR="007E5672" w:rsidRPr="007E5672" w:rsidRDefault="007E5672" w:rsidP="007E5672">
      <w:pPr>
        <w:rPr>
          <w:rFonts w:ascii="Arial" w:hAnsi="Arial" w:cs="Arial"/>
          <w:bCs/>
          <w:sz w:val="22"/>
          <w:szCs w:val="22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71"/>
        <w:gridCol w:w="8285"/>
      </w:tblGrid>
      <w:tr w:rsidR="007E5672" w:rsidRPr="00763872" w:rsidTr="00B80B0F">
        <w:trPr>
          <w:trHeight w:val="375"/>
        </w:trPr>
        <w:tc>
          <w:tcPr>
            <w:tcW w:w="2171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Name of Referee:</w:t>
            </w:r>
          </w:p>
        </w:tc>
        <w:tc>
          <w:tcPr>
            <w:tcW w:w="8285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375"/>
        </w:trPr>
        <w:tc>
          <w:tcPr>
            <w:tcW w:w="2171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Referee’s Job Title:</w:t>
            </w:r>
          </w:p>
        </w:tc>
        <w:tc>
          <w:tcPr>
            <w:tcW w:w="8285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664"/>
        </w:trPr>
        <w:tc>
          <w:tcPr>
            <w:tcW w:w="2171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Address:</w:t>
            </w:r>
          </w:p>
        </w:tc>
        <w:tc>
          <w:tcPr>
            <w:tcW w:w="8285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375"/>
        </w:trPr>
        <w:tc>
          <w:tcPr>
            <w:tcW w:w="2171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Contact Phone No:</w:t>
            </w:r>
          </w:p>
        </w:tc>
        <w:tc>
          <w:tcPr>
            <w:tcW w:w="8285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375"/>
        </w:trPr>
        <w:tc>
          <w:tcPr>
            <w:tcW w:w="2171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E-mail:</w:t>
            </w:r>
            <w:r w:rsidRPr="00763872">
              <w:rPr>
                <w:rFonts w:ascii="Arial" w:eastAsia="Times New Roman" w:hAnsi="Arial" w:cs="Arial"/>
                <w:sz w:val="22"/>
                <w:szCs w:val="22"/>
              </w:rPr>
              <w:tab/>
            </w:r>
          </w:p>
        </w:tc>
        <w:tc>
          <w:tcPr>
            <w:tcW w:w="8285" w:type="dxa"/>
            <w:shd w:val="clear" w:color="auto" w:fill="auto"/>
          </w:tcPr>
          <w:p w:rsidR="007E5672" w:rsidRPr="00763872" w:rsidRDefault="007E5672" w:rsidP="00922F88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</w:p>
        </w:tc>
      </w:tr>
    </w:tbl>
    <w:p w:rsidR="003F0C9F" w:rsidRDefault="003F0C9F" w:rsidP="007E5672">
      <w:pPr>
        <w:rPr>
          <w:rFonts w:ascii="Arial" w:hAnsi="Arial" w:cs="Arial"/>
          <w:sz w:val="22"/>
          <w:szCs w:val="22"/>
        </w:rPr>
      </w:pPr>
    </w:p>
    <w:p w:rsidR="005364C2" w:rsidRDefault="005364C2" w:rsidP="007E5672">
      <w:pPr>
        <w:rPr>
          <w:rFonts w:ascii="Arial" w:hAnsi="Arial" w:cs="Arial"/>
          <w:sz w:val="22"/>
          <w:szCs w:val="22"/>
        </w:rPr>
      </w:pPr>
    </w:p>
    <w:p w:rsidR="007E5672" w:rsidRPr="007E5672" w:rsidRDefault="007E5672" w:rsidP="007E5672">
      <w:pPr>
        <w:rPr>
          <w:rFonts w:ascii="Arial" w:hAnsi="Arial" w:cs="Arial"/>
          <w:sz w:val="22"/>
          <w:szCs w:val="22"/>
        </w:rPr>
      </w:pPr>
      <w:r w:rsidRPr="007E5672">
        <w:rPr>
          <w:rFonts w:ascii="Arial" w:hAnsi="Arial" w:cs="Arial"/>
          <w:sz w:val="22"/>
          <w:szCs w:val="22"/>
        </w:rPr>
        <w:t xml:space="preserve">How did you hear about the position? Please tick the box to the right of all that apply. </w:t>
      </w:r>
    </w:p>
    <w:p w:rsidR="007E5672" w:rsidRPr="007E5672" w:rsidRDefault="007E5672" w:rsidP="007E5672">
      <w:pPr>
        <w:rPr>
          <w:rFonts w:ascii="Arial" w:hAnsi="Arial" w:cs="Arial"/>
          <w:sz w:val="22"/>
          <w:szCs w:val="22"/>
        </w:rPr>
      </w:pPr>
    </w:p>
    <w:tbl>
      <w:tblPr>
        <w:tblW w:w="10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88"/>
        <w:gridCol w:w="403"/>
        <w:gridCol w:w="2971"/>
        <w:gridCol w:w="437"/>
        <w:gridCol w:w="3532"/>
        <w:gridCol w:w="445"/>
      </w:tblGrid>
      <w:tr w:rsidR="007E5672" w:rsidRPr="00763872" w:rsidTr="00B80B0F">
        <w:trPr>
          <w:trHeight w:val="452"/>
        </w:trPr>
        <w:tc>
          <w:tcPr>
            <w:tcW w:w="2688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UCL Email</w:t>
            </w:r>
          </w:p>
        </w:tc>
        <w:tc>
          <w:tcPr>
            <w:tcW w:w="403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971" w:type="dxa"/>
            <w:shd w:val="clear" w:color="auto" w:fill="auto"/>
            <w:vAlign w:val="center"/>
          </w:tcPr>
          <w:p w:rsidR="007E5672" w:rsidRPr="00763872" w:rsidRDefault="00AC750E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sz w:val="22"/>
                <w:szCs w:val="22"/>
              </w:rPr>
              <w:t>Freshers</w:t>
            </w:r>
            <w:r w:rsidR="00F04A5F">
              <w:rPr>
                <w:rFonts w:ascii="Arial" w:eastAsia="Times New Roman" w:hAnsi="Arial" w:cs="Arial"/>
                <w:sz w:val="22"/>
                <w:szCs w:val="22"/>
              </w:rPr>
              <w:t>’</w:t>
            </w:r>
            <w:r>
              <w:rPr>
                <w:rFonts w:ascii="Arial" w:eastAsia="Times New Roman" w:hAnsi="Arial" w:cs="Arial"/>
                <w:sz w:val="22"/>
                <w:szCs w:val="22"/>
              </w:rPr>
              <w:t xml:space="preserve"> Fai</w:t>
            </w:r>
            <w:r w:rsidR="007E5672" w:rsidRPr="00763872">
              <w:rPr>
                <w:rFonts w:ascii="Arial" w:eastAsia="Times New Roman" w:hAnsi="Arial" w:cs="Arial"/>
                <w:sz w:val="22"/>
                <w:szCs w:val="22"/>
              </w:rPr>
              <w:t>r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Poster on Campus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52"/>
        </w:trPr>
        <w:tc>
          <w:tcPr>
            <w:tcW w:w="2688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Workstation</w:t>
            </w:r>
          </w:p>
        </w:tc>
        <w:tc>
          <w:tcPr>
            <w:tcW w:w="403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971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Friend Recommendation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3532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Club/Society Email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E5672" w:rsidRPr="00763872" w:rsidTr="00B80B0F">
        <w:trPr>
          <w:trHeight w:val="452"/>
        </w:trPr>
        <w:tc>
          <w:tcPr>
            <w:tcW w:w="10476" w:type="dxa"/>
            <w:gridSpan w:val="6"/>
            <w:shd w:val="clear" w:color="auto" w:fill="auto"/>
            <w:vAlign w:val="center"/>
          </w:tcPr>
          <w:p w:rsidR="007E5672" w:rsidRPr="00763872" w:rsidRDefault="007E5672" w:rsidP="00B80B0F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763872">
              <w:rPr>
                <w:rFonts w:ascii="Arial" w:eastAsia="Times New Roman" w:hAnsi="Arial" w:cs="Arial"/>
                <w:sz w:val="22"/>
                <w:szCs w:val="22"/>
              </w:rPr>
              <w:t>Other (please state):</w:t>
            </w:r>
          </w:p>
        </w:tc>
      </w:tr>
    </w:tbl>
    <w:p w:rsidR="007E5672" w:rsidRDefault="007E5672" w:rsidP="007E5672">
      <w:pPr>
        <w:rPr>
          <w:rFonts w:ascii="Arial" w:hAnsi="Arial" w:cs="Arial"/>
          <w:sz w:val="22"/>
          <w:szCs w:val="22"/>
        </w:rPr>
      </w:pPr>
    </w:p>
    <w:p w:rsidR="00133C2F" w:rsidRPr="007E5672" w:rsidRDefault="00133C2F" w:rsidP="007E5672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8897"/>
        <w:gridCol w:w="1559"/>
      </w:tblGrid>
      <w:tr w:rsidR="00B80B0F" w:rsidTr="00B80B0F">
        <w:trPr>
          <w:trHeight w:val="666"/>
        </w:trPr>
        <w:tc>
          <w:tcPr>
            <w:tcW w:w="8897" w:type="dxa"/>
            <w:vAlign w:val="center"/>
          </w:tcPr>
          <w:p w:rsidR="00B80B0F" w:rsidRDefault="00B80B0F" w:rsidP="005B012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 require all callers to work at least two shifts per week</w:t>
            </w:r>
            <w:r w:rsidR="00146EBD">
              <w:rPr>
                <w:rFonts w:ascii="Arial" w:hAnsi="Arial" w:cs="Arial"/>
                <w:sz w:val="22"/>
                <w:szCs w:val="22"/>
              </w:rPr>
              <w:t xml:space="preserve"> – a mixture of weekdays and weekends</w:t>
            </w:r>
            <w:r>
              <w:rPr>
                <w:rFonts w:ascii="Arial" w:hAnsi="Arial" w:cs="Arial"/>
                <w:sz w:val="22"/>
                <w:szCs w:val="22"/>
              </w:rPr>
              <w:t xml:space="preserve">. Can you </w:t>
            </w:r>
            <w:r w:rsidRPr="00133C2F">
              <w:rPr>
                <w:rFonts w:ascii="Arial" w:hAnsi="Arial" w:cs="Arial"/>
                <w:b/>
                <w:sz w:val="22"/>
                <w:szCs w:val="22"/>
              </w:rPr>
              <w:t>commit</w:t>
            </w:r>
            <w:r>
              <w:rPr>
                <w:rFonts w:ascii="Arial" w:hAnsi="Arial" w:cs="Arial"/>
                <w:sz w:val="22"/>
                <w:szCs w:val="22"/>
              </w:rPr>
              <w:t xml:space="preserve"> to this from </w:t>
            </w:r>
            <w:r w:rsidR="005B012C">
              <w:rPr>
                <w:rFonts w:ascii="Arial" w:hAnsi="Arial" w:cs="Arial"/>
                <w:sz w:val="22"/>
                <w:szCs w:val="22"/>
              </w:rPr>
              <w:t xml:space="preserve">5 November – 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5B012C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B012C">
              <w:rPr>
                <w:rFonts w:ascii="Arial" w:hAnsi="Arial" w:cs="Arial"/>
                <w:sz w:val="22"/>
                <w:szCs w:val="22"/>
              </w:rPr>
              <w:t>December</w:t>
            </w:r>
            <w:r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1559" w:type="dxa"/>
          </w:tcPr>
          <w:p w:rsidR="00B80B0F" w:rsidRDefault="00B80B0F" w:rsidP="005364C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80B0F" w:rsidTr="00B80B0F">
        <w:trPr>
          <w:trHeight w:val="666"/>
        </w:trPr>
        <w:tc>
          <w:tcPr>
            <w:tcW w:w="8897" w:type="dxa"/>
            <w:vAlign w:val="center"/>
          </w:tcPr>
          <w:p w:rsidR="00B80B0F" w:rsidRDefault="00182B98" w:rsidP="00B80B0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You can do more shifts than two if spaces are available. </w:t>
            </w:r>
            <w:r w:rsidR="00B80B0F">
              <w:rPr>
                <w:rFonts w:ascii="Arial" w:hAnsi="Arial" w:cs="Arial"/>
                <w:sz w:val="22"/>
                <w:szCs w:val="22"/>
              </w:rPr>
              <w:t xml:space="preserve">How many shifts do you </w:t>
            </w:r>
            <w:r w:rsidR="00B80B0F" w:rsidRPr="00133C2F">
              <w:rPr>
                <w:rFonts w:ascii="Arial" w:hAnsi="Arial" w:cs="Arial"/>
                <w:b/>
                <w:sz w:val="22"/>
                <w:szCs w:val="22"/>
              </w:rPr>
              <w:t xml:space="preserve">think </w:t>
            </w:r>
            <w:r w:rsidR="00B80B0F">
              <w:rPr>
                <w:rFonts w:ascii="Arial" w:hAnsi="Arial" w:cs="Arial"/>
                <w:sz w:val="22"/>
                <w:szCs w:val="22"/>
              </w:rPr>
              <w:t>you will be able to do per week during this time?</w:t>
            </w:r>
          </w:p>
        </w:tc>
        <w:tc>
          <w:tcPr>
            <w:tcW w:w="1559" w:type="dxa"/>
          </w:tcPr>
          <w:p w:rsidR="00B80B0F" w:rsidRDefault="00B80B0F" w:rsidP="005364C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80B0F" w:rsidTr="00B80B0F">
        <w:trPr>
          <w:trHeight w:val="666"/>
        </w:trPr>
        <w:tc>
          <w:tcPr>
            <w:tcW w:w="8897" w:type="dxa"/>
            <w:vAlign w:val="center"/>
          </w:tcPr>
          <w:p w:rsidR="00B80B0F" w:rsidRDefault="005B012C" w:rsidP="005B012C">
            <w:pPr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r w:rsidRPr="005B012C">
              <w:rPr>
                <w:rFonts w:ascii="Arial" w:hAnsi="Arial" w:cs="Arial"/>
                <w:b/>
                <w:sz w:val="22"/>
                <w:szCs w:val="22"/>
              </w:rPr>
              <w:t>Compulsory</w:t>
            </w:r>
            <w:bookmarkEnd w:id="0"/>
            <w:r>
              <w:rPr>
                <w:rFonts w:ascii="Arial" w:hAnsi="Arial" w:cs="Arial"/>
                <w:sz w:val="22"/>
                <w:szCs w:val="22"/>
              </w:rPr>
              <w:t xml:space="preserve"> t</w:t>
            </w:r>
            <w:r w:rsidR="00B80B0F" w:rsidRPr="00B85C9A">
              <w:rPr>
                <w:rFonts w:ascii="Arial" w:hAnsi="Arial" w:cs="Arial"/>
                <w:sz w:val="22"/>
                <w:szCs w:val="22"/>
              </w:rPr>
              <w:t xml:space="preserve">raining will take place on </w:t>
            </w:r>
            <w:r w:rsidR="00B80B0F">
              <w:rPr>
                <w:rFonts w:ascii="Arial" w:hAnsi="Arial" w:cs="Arial"/>
                <w:sz w:val="22"/>
                <w:szCs w:val="22"/>
              </w:rPr>
              <w:t xml:space="preserve">Sunday </w:t>
            </w:r>
            <w:r>
              <w:rPr>
                <w:rFonts w:ascii="Arial" w:hAnsi="Arial" w:cs="Arial"/>
                <w:sz w:val="22"/>
                <w:szCs w:val="22"/>
              </w:rPr>
              <w:t>3 November</w:t>
            </w:r>
            <w:r w:rsidR="00B80B0F">
              <w:rPr>
                <w:rFonts w:ascii="Arial" w:hAnsi="Arial" w:cs="Arial"/>
                <w:sz w:val="22"/>
                <w:szCs w:val="22"/>
              </w:rPr>
              <w:t>,</w:t>
            </w:r>
            <w:r w:rsidR="00B80B0F" w:rsidRPr="00B85C9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80B0F">
              <w:rPr>
                <w:rFonts w:ascii="Arial" w:hAnsi="Arial" w:cs="Arial"/>
                <w:sz w:val="22"/>
                <w:szCs w:val="22"/>
              </w:rPr>
              <w:t xml:space="preserve">10am-4pm </w:t>
            </w:r>
            <w:r w:rsidR="00B80B0F" w:rsidRPr="00B85C9A">
              <w:rPr>
                <w:rFonts w:ascii="Arial" w:hAnsi="Arial" w:cs="Arial"/>
                <w:sz w:val="22"/>
                <w:szCs w:val="22"/>
              </w:rPr>
              <w:t xml:space="preserve">and </w:t>
            </w:r>
            <w:r w:rsidR="00B80B0F">
              <w:rPr>
                <w:rFonts w:ascii="Arial" w:hAnsi="Arial" w:cs="Arial"/>
                <w:sz w:val="22"/>
                <w:szCs w:val="22"/>
              </w:rPr>
              <w:t xml:space="preserve">Monday </w:t>
            </w:r>
            <w:r>
              <w:rPr>
                <w:rFonts w:ascii="Arial" w:hAnsi="Arial" w:cs="Arial"/>
                <w:sz w:val="22"/>
                <w:szCs w:val="22"/>
              </w:rPr>
              <w:t>4 November</w:t>
            </w:r>
            <w:r w:rsidR="00B80B0F">
              <w:rPr>
                <w:rFonts w:ascii="Arial" w:hAnsi="Arial" w:cs="Arial"/>
                <w:sz w:val="22"/>
                <w:szCs w:val="22"/>
              </w:rPr>
              <w:t xml:space="preserve"> 3pm-9pm. Please confirm that you can attend </w:t>
            </w:r>
            <w:r w:rsidR="00B80B0F" w:rsidRPr="00133C2F">
              <w:rPr>
                <w:rFonts w:ascii="Arial" w:hAnsi="Arial" w:cs="Arial"/>
                <w:b/>
                <w:sz w:val="22"/>
                <w:szCs w:val="22"/>
              </w:rPr>
              <w:t>both</w:t>
            </w:r>
            <w:r w:rsidR="00B80B0F">
              <w:rPr>
                <w:rFonts w:ascii="Arial" w:hAnsi="Arial" w:cs="Arial"/>
                <w:sz w:val="22"/>
                <w:szCs w:val="22"/>
              </w:rPr>
              <w:t xml:space="preserve"> sessions.</w:t>
            </w:r>
          </w:p>
        </w:tc>
        <w:tc>
          <w:tcPr>
            <w:tcW w:w="1559" w:type="dxa"/>
          </w:tcPr>
          <w:p w:rsidR="00B80B0F" w:rsidRDefault="00B80B0F" w:rsidP="005364C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364C2" w:rsidRDefault="005364C2" w:rsidP="005364C2">
      <w:pPr>
        <w:rPr>
          <w:rFonts w:ascii="Arial" w:hAnsi="Arial" w:cs="Arial"/>
          <w:sz w:val="22"/>
          <w:szCs w:val="22"/>
        </w:rPr>
      </w:pPr>
    </w:p>
    <w:p w:rsidR="00B80B0F" w:rsidRDefault="00B80B0F" w:rsidP="005364C2">
      <w:pPr>
        <w:rPr>
          <w:rFonts w:ascii="Arial" w:hAnsi="Arial" w:cs="Arial"/>
          <w:sz w:val="22"/>
          <w:szCs w:val="22"/>
        </w:rPr>
      </w:pPr>
    </w:p>
    <w:p w:rsidR="00360DF9" w:rsidRPr="00B84EE4" w:rsidRDefault="005364C2" w:rsidP="00B80B0F">
      <w:pPr>
        <w:jc w:val="center"/>
        <w:rPr>
          <w:rFonts w:ascii="Arial" w:hAnsi="Arial" w:cs="Arial"/>
          <w:sz w:val="22"/>
          <w:szCs w:val="22"/>
        </w:rPr>
      </w:pPr>
      <w:r w:rsidRPr="00B84EE4">
        <w:rPr>
          <w:rFonts w:ascii="Arial" w:hAnsi="Arial" w:cs="Arial"/>
          <w:sz w:val="22"/>
          <w:szCs w:val="22"/>
        </w:rPr>
        <w:t>Thank you. Please remember to return both parts of the form by the closing date.</w:t>
      </w:r>
      <w:r w:rsidR="00B84EE4" w:rsidRPr="00B84EE4">
        <w:rPr>
          <w:rFonts w:ascii="Arial" w:hAnsi="Arial" w:cs="Arial"/>
          <w:bCs/>
          <w:sz w:val="22"/>
          <w:szCs w:val="22"/>
        </w:rPr>
        <w:t xml:space="preserve"> Note: if sending by email, there is no need to send two separate emails - two attachments to the same email is fine. </w:t>
      </w:r>
    </w:p>
    <w:sectPr w:rsidR="00360DF9" w:rsidRPr="00B84EE4" w:rsidSect="00B80B0F">
      <w:headerReference w:type="default" r:id="rId9"/>
      <w:pgSz w:w="11899" w:h="16838"/>
      <w:pgMar w:top="1306" w:right="907" w:bottom="284" w:left="90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14A" w:rsidRDefault="009C014A">
      <w:r>
        <w:separator/>
      </w:r>
    </w:p>
  </w:endnote>
  <w:endnote w:type="continuationSeparator" w:id="0">
    <w:p w:rsidR="009C014A" w:rsidRDefault="009C0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14A" w:rsidRDefault="009C014A">
      <w:r>
        <w:separator/>
      </w:r>
    </w:p>
  </w:footnote>
  <w:footnote w:type="continuationSeparator" w:id="0">
    <w:p w:rsidR="009C014A" w:rsidRDefault="009C01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1DD" w:rsidRDefault="005131DD" w:rsidP="00C84725">
    <w:pPr>
      <w:jc w:val="center"/>
      <w:rPr>
        <w:rFonts w:ascii="Arial" w:hAnsi="Arial" w:cs="Arial"/>
        <w:b/>
        <w:bCs/>
        <w:sz w:val="22"/>
        <w:szCs w:val="22"/>
      </w:rPr>
    </w:pPr>
    <w:r w:rsidRPr="007E5672">
      <w:rPr>
        <w:rFonts w:ascii="Arial" w:hAnsi="Arial" w:cs="Arial"/>
        <w:b/>
        <w:bCs/>
        <w:sz w:val="22"/>
        <w:szCs w:val="22"/>
      </w:rPr>
      <w:t>A</w:t>
    </w:r>
    <w:r w:rsidR="00AD0E62">
      <w:rPr>
        <w:rFonts w:ascii="Arial" w:hAnsi="Arial" w:cs="Arial"/>
        <w:b/>
        <w:bCs/>
        <w:sz w:val="22"/>
        <w:szCs w:val="22"/>
      </w:rPr>
      <w:t>pplication f</w:t>
    </w:r>
    <w:r w:rsidRPr="007E5672">
      <w:rPr>
        <w:rFonts w:ascii="Arial" w:hAnsi="Arial" w:cs="Arial"/>
        <w:b/>
        <w:bCs/>
        <w:sz w:val="22"/>
        <w:szCs w:val="22"/>
      </w:rPr>
      <w:t>orm</w:t>
    </w:r>
    <w:r w:rsidR="00693939">
      <w:rPr>
        <w:rFonts w:ascii="Arial" w:hAnsi="Arial" w:cs="Arial"/>
        <w:b/>
        <w:bCs/>
        <w:sz w:val="22"/>
        <w:szCs w:val="22"/>
      </w:rPr>
      <w:t xml:space="preserve"> 1</w:t>
    </w:r>
  </w:p>
  <w:p w:rsidR="005131DD" w:rsidRPr="007E5672" w:rsidRDefault="005131DD" w:rsidP="00C84725">
    <w:pPr>
      <w:jc w:val="center"/>
      <w:rPr>
        <w:rFonts w:ascii="Arial" w:hAnsi="Arial" w:cs="Arial"/>
        <w:b/>
        <w:bCs/>
        <w:sz w:val="22"/>
        <w:szCs w:val="22"/>
      </w:rPr>
    </w:pPr>
    <w:r w:rsidRPr="007E5672">
      <w:rPr>
        <w:rFonts w:ascii="Arial" w:hAnsi="Arial" w:cs="Arial"/>
        <w:b/>
        <w:bCs/>
        <w:sz w:val="22"/>
        <w:szCs w:val="22"/>
      </w:rPr>
      <w:t xml:space="preserve"> UCL </w:t>
    </w:r>
    <w:r>
      <w:rPr>
        <w:rFonts w:ascii="Arial" w:hAnsi="Arial" w:cs="Arial"/>
        <w:b/>
        <w:bCs/>
        <w:sz w:val="22"/>
        <w:szCs w:val="22"/>
      </w:rPr>
      <w:t>T</w:t>
    </w:r>
    <w:r w:rsidR="00AD0E62">
      <w:rPr>
        <w:rFonts w:ascii="Arial" w:hAnsi="Arial" w:cs="Arial"/>
        <w:b/>
        <w:bCs/>
        <w:sz w:val="22"/>
        <w:szCs w:val="22"/>
      </w:rPr>
      <w:t xml:space="preserve">elephone Fundraiser, </w:t>
    </w:r>
    <w:r w:rsidR="00AC750E">
      <w:rPr>
        <w:rFonts w:ascii="Arial" w:hAnsi="Arial" w:cs="Arial"/>
        <w:b/>
        <w:bCs/>
        <w:sz w:val="22"/>
        <w:szCs w:val="22"/>
      </w:rPr>
      <w:t>autumn</w:t>
    </w:r>
    <w:r w:rsidR="00BD46B3">
      <w:rPr>
        <w:rFonts w:ascii="Arial" w:hAnsi="Arial" w:cs="Arial"/>
        <w:b/>
        <w:bCs/>
        <w:sz w:val="22"/>
        <w:szCs w:val="22"/>
      </w:rPr>
      <w:t xml:space="preserve"> 2013</w:t>
    </w:r>
    <w:r>
      <w:rPr>
        <w:rFonts w:ascii="Arial" w:hAnsi="Arial" w:cs="Arial"/>
        <w:b/>
        <w:bCs/>
        <w:sz w:val="22"/>
        <w:szCs w:val="22"/>
      </w:rPr>
      <w:t xml:space="preserve"> – </w:t>
    </w:r>
    <w:r w:rsidR="00AD0E62">
      <w:rPr>
        <w:rFonts w:ascii="Arial" w:hAnsi="Arial" w:cs="Arial"/>
        <w:b/>
        <w:bCs/>
        <w:sz w:val="22"/>
        <w:szCs w:val="22"/>
      </w:rPr>
      <w:t>your d</w:t>
    </w:r>
    <w:r w:rsidR="009E3E27">
      <w:rPr>
        <w:rFonts w:ascii="Arial" w:hAnsi="Arial" w:cs="Arial"/>
        <w:b/>
        <w:bCs/>
        <w:sz w:val="22"/>
        <w:szCs w:val="22"/>
      </w:rPr>
      <w:t>etails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5FB2"/>
    <w:multiLevelType w:val="hybridMultilevel"/>
    <w:tmpl w:val="0A1634B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190417D"/>
    <w:multiLevelType w:val="hybridMultilevel"/>
    <w:tmpl w:val="98D4734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253"/>
    <w:rsid w:val="0000084E"/>
    <w:rsid w:val="00006EB5"/>
    <w:rsid w:val="00012879"/>
    <w:rsid w:val="000240AB"/>
    <w:rsid w:val="0003383F"/>
    <w:rsid w:val="0005041E"/>
    <w:rsid w:val="00092A61"/>
    <w:rsid w:val="000B54DA"/>
    <w:rsid w:val="000D2807"/>
    <w:rsid w:val="000E434F"/>
    <w:rsid w:val="0011679A"/>
    <w:rsid w:val="00125A35"/>
    <w:rsid w:val="0013316D"/>
    <w:rsid w:val="00133C2F"/>
    <w:rsid w:val="00146EBD"/>
    <w:rsid w:val="00154C4E"/>
    <w:rsid w:val="00167116"/>
    <w:rsid w:val="00172566"/>
    <w:rsid w:val="00173E5A"/>
    <w:rsid w:val="0017515E"/>
    <w:rsid w:val="00182B98"/>
    <w:rsid w:val="001923F9"/>
    <w:rsid w:val="001A51BD"/>
    <w:rsid w:val="00204035"/>
    <w:rsid w:val="002204B8"/>
    <w:rsid w:val="00226699"/>
    <w:rsid w:val="00231EDD"/>
    <w:rsid w:val="0024786F"/>
    <w:rsid w:val="002529FA"/>
    <w:rsid w:val="00275FC3"/>
    <w:rsid w:val="0028381C"/>
    <w:rsid w:val="002C5265"/>
    <w:rsid w:val="002C5285"/>
    <w:rsid w:val="002E73C1"/>
    <w:rsid w:val="002F526B"/>
    <w:rsid w:val="002F7972"/>
    <w:rsid w:val="00332FA2"/>
    <w:rsid w:val="00360DF9"/>
    <w:rsid w:val="0036362E"/>
    <w:rsid w:val="00371E99"/>
    <w:rsid w:val="00372AE5"/>
    <w:rsid w:val="003878CE"/>
    <w:rsid w:val="003B3BB5"/>
    <w:rsid w:val="003F0C9F"/>
    <w:rsid w:val="003F2897"/>
    <w:rsid w:val="003F4CD6"/>
    <w:rsid w:val="004066C4"/>
    <w:rsid w:val="004408FF"/>
    <w:rsid w:val="00457786"/>
    <w:rsid w:val="0050588E"/>
    <w:rsid w:val="00507A65"/>
    <w:rsid w:val="005131DD"/>
    <w:rsid w:val="0052646B"/>
    <w:rsid w:val="00530769"/>
    <w:rsid w:val="00532214"/>
    <w:rsid w:val="005364C2"/>
    <w:rsid w:val="0054165A"/>
    <w:rsid w:val="005578B2"/>
    <w:rsid w:val="00563780"/>
    <w:rsid w:val="00581654"/>
    <w:rsid w:val="00582941"/>
    <w:rsid w:val="005B012C"/>
    <w:rsid w:val="005B5252"/>
    <w:rsid w:val="005D3795"/>
    <w:rsid w:val="00603664"/>
    <w:rsid w:val="00610A91"/>
    <w:rsid w:val="00627C7A"/>
    <w:rsid w:val="00636B42"/>
    <w:rsid w:val="0064046A"/>
    <w:rsid w:val="00646762"/>
    <w:rsid w:val="006577AA"/>
    <w:rsid w:val="00692AE7"/>
    <w:rsid w:val="00693939"/>
    <w:rsid w:val="006A53EC"/>
    <w:rsid w:val="006B1A80"/>
    <w:rsid w:val="006B7C86"/>
    <w:rsid w:val="007357E2"/>
    <w:rsid w:val="00763872"/>
    <w:rsid w:val="007957DA"/>
    <w:rsid w:val="007E5672"/>
    <w:rsid w:val="00811DD7"/>
    <w:rsid w:val="008149E4"/>
    <w:rsid w:val="008238AA"/>
    <w:rsid w:val="0088642E"/>
    <w:rsid w:val="008C1242"/>
    <w:rsid w:val="008C2B0A"/>
    <w:rsid w:val="008C3031"/>
    <w:rsid w:val="008E4466"/>
    <w:rsid w:val="009024A8"/>
    <w:rsid w:val="0090573D"/>
    <w:rsid w:val="00922F88"/>
    <w:rsid w:val="00932E0B"/>
    <w:rsid w:val="009610D9"/>
    <w:rsid w:val="00961A04"/>
    <w:rsid w:val="00963EE8"/>
    <w:rsid w:val="0097108A"/>
    <w:rsid w:val="00983B1B"/>
    <w:rsid w:val="009C014A"/>
    <w:rsid w:val="009E3E27"/>
    <w:rsid w:val="009F207F"/>
    <w:rsid w:val="009F3A36"/>
    <w:rsid w:val="009F50D6"/>
    <w:rsid w:val="00A2124D"/>
    <w:rsid w:val="00A3033C"/>
    <w:rsid w:val="00A6762E"/>
    <w:rsid w:val="00AC095C"/>
    <w:rsid w:val="00AC750E"/>
    <w:rsid w:val="00AD0E62"/>
    <w:rsid w:val="00B25DF0"/>
    <w:rsid w:val="00B25F89"/>
    <w:rsid w:val="00B412BB"/>
    <w:rsid w:val="00B80B0F"/>
    <w:rsid w:val="00B84EE4"/>
    <w:rsid w:val="00B91AE7"/>
    <w:rsid w:val="00BC066F"/>
    <w:rsid w:val="00BD46B3"/>
    <w:rsid w:val="00C1641E"/>
    <w:rsid w:val="00C34B41"/>
    <w:rsid w:val="00C61D20"/>
    <w:rsid w:val="00C67E1D"/>
    <w:rsid w:val="00C7331F"/>
    <w:rsid w:val="00C84725"/>
    <w:rsid w:val="00C92F18"/>
    <w:rsid w:val="00C93411"/>
    <w:rsid w:val="00CA058A"/>
    <w:rsid w:val="00CD3514"/>
    <w:rsid w:val="00CE0253"/>
    <w:rsid w:val="00CE271C"/>
    <w:rsid w:val="00CF7792"/>
    <w:rsid w:val="00D00666"/>
    <w:rsid w:val="00D13CF0"/>
    <w:rsid w:val="00D465C2"/>
    <w:rsid w:val="00D67016"/>
    <w:rsid w:val="00D732D7"/>
    <w:rsid w:val="00D76C6A"/>
    <w:rsid w:val="00D81DBB"/>
    <w:rsid w:val="00DA0703"/>
    <w:rsid w:val="00DB79C6"/>
    <w:rsid w:val="00DC3165"/>
    <w:rsid w:val="00DD589A"/>
    <w:rsid w:val="00DE5C52"/>
    <w:rsid w:val="00E13836"/>
    <w:rsid w:val="00E2261B"/>
    <w:rsid w:val="00E77509"/>
    <w:rsid w:val="00E97193"/>
    <w:rsid w:val="00EA093C"/>
    <w:rsid w:val="00EA6710"/>
    <w:rsid w:val="00EB0238"/>
    <w:rsid w:val="00F04A5F"/>
    <w:rsid w:val="00F07184"/>
    <w:rsid w:val="00F07899"/>
    <w:rsid w:val="00F152B4"/>
    <w:rsid w:val="00F24D08"/>
    <w:rsid w:val="00F25E27"/>
    <w:rsid w:val="00F368D5"/>
    <w:rsid w:val="00F435BD"/>
    <w:rsid w:val="00F4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71E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71E99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7E5672"/>
    <w:pPr>
      <w:widowControl w:val="0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932E0B"/>
    <w:rPr>
      <w:color w:val="0000FF"/>
      <w:u w:val="single"/>
    </w:rPr>
  </w:style>
  <w:style w:type="paragraph" w:styleId="BalloonText">
    <w:name w:val="Balloon Text"/>
    <w:basedOn w:val="Normal"/>
    <w:semiHidden/>
    <w:rsid w:val="00C934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71E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71E99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7E5672"/>
    <w:pPr>
      <w:widowControl w:val="0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932E0B"/>
    <w:rPr>
      <w:color w:val="0000FF"/>
      <w:u w:val="single"/>
    </w:rPr>
  </w:style>
  <w:style w:type="paragraph" w:styleId="BalloonText">
    <w:name w:val="Balloon Text"/>
    <w:basedOn w:val="Normal"/>
    <w:semiHidden/>
    <w:rsid w:val="00C934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ucyosjg\Local%20Settings\Temporary%20Internet%20Files\OLK20\A4_portrai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333B6-89E9-4F66-8CE5-683E584AE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A4_portrait.dot</Template>
  <TotalTime>24</TotalTime>
  <Pages>1</Pages>
  <Words>258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complete, printing clearly in black ink and return to Judy Henry by 9:00am Tuesday 22 April 2008 by email to UCLFutures@ucl</vt:lpstr>
    </vt:vector>
  </TitlesOfParts>
  <Company>UCL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complete, printing clearly in black ink and return to Judy Henry by 9:00am Tuesday 22 April 2008 by email to UCLFutures@ucl</dc:title>
  <dc:subject/>
  <dc:creator>ucyosjg</dc:creator>
  <cp:keywords/>
  <cp:lastModifiedBy>ucyomje</cp:lastModifiedBy>
  <cp:revision>14</cp:revision>
  <cp:lastPrinted>2013-03-22T12:17:00Z</cp:lastPrinted>
  <dcterms:created xsi:type="dcterms:W3CDTF">2013-03-25T15:22:00Z</dcterms:created>
  <dcterms:modified xsi:type="dcterms:W3CDTF">2013-08-16T10:07:00Z</dcterms:modified>
</cp:coreProperties>
</file>